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A004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A004E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המנהל האזרחי </w:t>
            </w:r>
            <w:proofErr w:type="spellStart"/>
            <w:r>
              <w:rPr>
                <w:rFonts w:hint="cs"/>
                <w:rtl/>
              </w:rPr>
              <w:t>איו"ש</w:t>
            </w:r>
            <w:bookmarkStart w:id="0" w:name="_GoBack"/>
            <w:bookmarkEnd w:id="0"/>
            <w:proofErr w:type="spellEnd"/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65B64" w:rsidP="00DE68A0">
            <w:pPr>
              <w:bidi w:val="0"/>
            </w:pPr>
            <w:r>
              <w:rPr>
                <w:rFonts w:hint="cs"/>
                <w:rtl/>
              </w:rPr>
              <w:t xml:space="preserve">תשתית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יחידת </w:t>
            </w:r>
            <w:proofErr w:type="spellStart"/>
            <w:r>
              <w:rPr>
                <w:rFonts w:hint="cs"/>
                <w:rtl/>
              </w:rPr>
              <w:t>ממ"ג</w:t>
            </w:r>
            <w:proofErr w:type="spellEnd"/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65B64" w:rsidP="00DE68A0">
            <w:r>
              <w:rPr>
                <w:rFonts w:hint="cs"/>
                <w:rtl/>
              </w:rPr>
              <w:t>26/12/19</w:t>
            </w:r>
          </w:p>
        </w:tc>
      </w:tr>
    </w:tbl>
    <w:p w:rsidR="00332AFB" w:rsidRDefault="006A004E" w:rsidP="00222867">
      <w:pPr>
        <w:rPr>
          <w:rtl/>
        </w:rPr>
      </w:pPr>
    </w:p>
    <w:p w:rsidR="00222867" w:rsidRDefault="006A004E" w:rsidP="00222867">
      <w:pPr>
        <w:rPr>
          <w:rtl/>
        </w:rPr>
      </w:pPr>
    </w:p>
    <w:p w:rsidR="00222867" w:rsidRDefault="006A004E" w:rsidP="00222867">
      <w:pPr>
        <w:rPr>
          <w:rtl/>
        </w:rPr>
      </w:pPr>
    </w:p>
    <w:p w:rsidR="00222867" w:rsidRDefault="006A004E" w:rsidP="00222867">
      <w:pPr>
        <w:rPr>
          <w:rtl/>
        </w:rPr>
      </w:pPr>
    </w:p>
    <w:p w:rsidR="00222867" w:rsidRDefault="006A004E" w:rsidP="00222867">
      <w:pPr>
        <w:rPr>
          <w:rtl/>
        </w:rPr>
      </w:pPr>
    </w:p>
    <w:p w:rsidR="00222867" w:rsidRDefault="006A004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A004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6A004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65B64" w:rsidP="00A36E0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F65B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 עם ספק יחיד לצורך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36E00" w:rsidRDefault="00F65B6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65B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קנייה, תחזוקת ושעות תמיכה שנתית של </w:t>
            </w:r>
            <w:proofErr w:type="spellStart"/>
            <w:r w:rsidRPr="00F65B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רשיונות</w:t>
            </w:r>
            <w:proofErr w:type="spellEnd"/>
            <w:r w:rsidRPr="00F65B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F65B6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ESRI </w:t>
            </w:r>
            <w:r w:rsidRPr="00F65B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A004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65B64" w:rsidRDefault="006A004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A004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A004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B7F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FB7FA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סיסטמטיקס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A3DC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A3D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511257305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FB7FA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FB7F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B7FA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700000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FB7FA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B7FA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1/1/20 עד 31/12/20</w:t>
            </w:r>
          </w:p>
        </w:tc>
      </w:tr>
    </w:tbl>
    <w:p w:rsidR="00222867" w:rsidRPr="00AF57E9" w:rsidRDefault="006A004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A004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AA3D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3D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color w:val="222222"/>
                <w:shd w:val="clear" w:color="auto" w:fill="FFFFFF"/>
                <w:rtl/>
              </w:rPr>
              <w:t>מ</w:t>
            </w:r>
            <w:r>
              <w:rPr>
                <w:rFonts w:ascii="Arial" w:hAnsi="Arial"/>
                <w:color w:val="222222"/>
                <w:shd w:val="clear" w:color="auto" w:fill="FFFFFF"/>
                <w:rtl/>
              </w:rPr>
              <w:t>צ"ב חוות דעת מקצועית אשר אומצה על ידי ועדת המכרזים של המנהל האזרחי</w:t>
            </w:r>
          </w:p>
        </w:tc>
      </w:tr>
    </w:tbl>
    <w:p w:rsidR="00222867" w:rsidRPr="00AF57E9" w:rsidRDefault="006A004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A00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3D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חיים כהן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3D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מערכות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GIS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A004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6A004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877" w:rsidRDefault="00413877">
      <w:r>
        <w:separator/>
      </w:r>
    </w:p>
  </w:endnote>
  <w:endnote w:type="continuationSeparator" w:id="0">
    <w:p w:rsidR="00413877" w:rsidRDefault="004138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A004E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A004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A004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A004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877" w:rsidRDefault="00413877">
      <w:r>
        <w:separator/>
      </w:r>
    </w:p>
  </w:footnote>
  <w:footnote w:type="continuationSeparator" w:id="0">
    <w:p w:rsidR="00413877" w:rsidRDefault="004138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A00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A00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A00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A00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A00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A00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A004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C6678"/>
    <w:rsid w:val="00336CDD"/>
    <w:rsid w:val="00366869"/>
    <w:rsid w:val="00413877"/>
    <w:rsid w:val="00666564"/>
    <w:rsid w:val="006A004E"/>
    <w:rsid w:val="00711054"/>
    <w:rsid w:val="007548B0"/>
    <w:rsid w:val="009B6B29"/>
    <w:rsid w:val="009F7FB7"/>
    <w:rsid w:val="00A36E00"/>
    <w:rsid w:val="00AA3DCC"/>
    <w:rsid w:val="00AD0906"/>
    <w:rsid w:val="00B84B85"/>
    <w:rsid w:val="00D63A7B"/>
    <w:rsid w:val="00DA4AF8"/>
    <w:rsid w:val="00E21916"/>
    <w:rsid w:val="00F65B64"/>
    <w:rsid w:val="00FB7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CB9D63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28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a46656d4-8850-49b3-aebd-68bd05f7f43d"/>
    <ds:schemaRef ds:uri="http://purl.org/dc/terms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7F575B-B502-4371-9991-CC81D1385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2</Pages>
  <Words>263</Words>
  <Characters>1325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4</cp:revision>
  <dcterms:created xsi:type="dcterms:W3CDTF">2019-12-26T13:34:00Z</dcterms:created>
  <dcterms:modified xsi:type="dcterms:W3CDTF">2019-12-26T13:37:00Z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